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930" w:rsidRPr="008073A9" w:rsidRDefault="00D06930" w:rsidP="00E600DA">
      <w:pPr>
        <w:rPr>
          <w:sz w:val="28"/>
          <w:szCs w:val="28"/>
        </w:rPr>
      </w:pPr>
    </w:p>
    <w:p w:rsidR="00D06930" w:rsidRPr="008073A9" w:rsidRDefault="00D06930" w:rsidP="00B86E08">
      <w:pPr>
        <w:jc w:val="center"/>
        <w:rPr>
          <w:sz w:val="28"/>
          <w:szCs w:val="28"/>
        </w:rPr>
      </w:pPr>
      <w:r w:rsidRPr="008073A9">
        <w:rPr>
          <w:sz w:val="28"/>
          <w:szCs w:val="28"/>
        </w:rPr>
        <w:t>РОССИЙСКАЯ      ФЕДЕРАЦИЯ</w:t>
      </w:r>
    </w:p>
    <w:p w:rsidR="00D06930" w:rsidRPr="008073A9" w:rsidRDefault="00D06930" w:rsidP="00B86E08">
      <w:pPr>
        <w:jc w:val="center"/>
        <w:rPr>
          <w:sz w:val="28"/>
          <w:szCs w:val="28"/>
        </w:rPr>
      </w:pPr>
      <w:r w:rsidRPr="008073A9">
        <w:rPr>
          <w:sz w:val="28"/>
          <w:szCs w:val="28"/>
        </w:rPr>
        <w:t>АДМИНИСТРАЦИЯ ПОСЕЛКА РАМАСУХА</w:t>
      </w:r>
    </w:p>
    <w:p w:rsidR="00D06930" w:rsidRPr="008073A9" w:rsidRDefault="00D06930" w:rsidP="00B86E08">
      <w:pPr>
        <w:jc w:val="center"/>
        <w:rPr>
          <w:sz w:val="28"/>
          <w:szCs w:val="28"/>
        </w:rPr>
      </w:pPr>
      <w:r w:rsidRPr="008073A9">
        <w:rPr>
          <w:sz w:val="28"/>
          <w:szCs w:val="28"/>
        </w:rPr>
        <w:t>ПОЧЕПСКОГО  РАЙОНА    БРЯНСКОЙ   ОБЛАСТИ</w:t>
      </w:r>
    </w:p>
    <w:p w:rsidR="00D06930" w:rsidRPr="008073A9" w:rsidRDefault="00D06930" w:rsidP="00B86E08">
      <w:pPr>
        <w:jc w:val="center"/>
        <w:rPr>
          <w:sz w:val="28"/>
          <w:szCs w:val="28"/>
        </w:rPr>
      </w:pPr>
    </w:p>
    <w:p w:rsidR="00D06930" w:rsidRPr="008073A9" w:rsidRDefault="00D06930" w:rsidP="00B86E08">
      <w:pPr>
        <w:jc w:val="center"/>
        <w:rPr>
          <w:sz w:val="28"/>
          <w:szCs w:val="28"/>
        </w:rPr>
      </w:pPr>
      <w:r w:rsidRPr="008073A9">
        <w:rPr>
          <w:sz w:val="28"/>
          <w:szCs w:val="28"/>
        </w:rPr>
        <w:t>П О С Т А Н О В Л Е Н И Е</w:t>
      </w:r>
    </w:p>
    <w:p w:rsidR="00D06930" w:rsidRPr="008073A9" w:rsidRDefault="00D06930" w:rsidP="00E600DA">
      <w:pPr>
        <w:rPr>
          <w:sz w:val="28"/>
          <w:szCs w:val="28"/>
        </w:rPr>
      </w:pPr>
    </w:p>
    <w:p w:rsidR="00D06930" w:rsidRPr="008073A9" w:rsidRDefault="00D06930" w:rsidP="009C79B2">
      <w:pPr>
        <w:ind w:left="426"/>
        <w:jc w:val="both"/>
        <w:rPr>
          <w:sz w:val="28"/>
          <w:szCs w:val="28"/>
        </w:rPr>
      </w:pPr>
      <w:r w:rsidRPr="008073A9">
        <w:rPr>
          <w:sz w:val="28"/>
          <w:szCs w:val="28"/>
        </w:rPr>
        <w:t>От</w:t>
      </w:r>
      <w:r>
        <w:rPr>
          <w:sz w:val="28"/>
          <w:szCs w:val="28"/>
        </w:rPr>
        <w:t xml:space="preserve">  24.01.2024 г.</w:t>
      </w:r>
      <w:bookmarkStart w:id="0" w:name="_GoBack"/>
      <w:bookmarkEnd w:id="0"/>
      <w:r>
        <w:rPr>
          <w:sz w:val="28"/>
          <w:szCs w:val="28"/>
        </w:rPr>
        <w:t xml:space="preserve">     </w:t>
      </w:r>
      <w:r w:rsidRPr="008073A9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  5</w:t>
      </w:r>
    </w:p>
    <w:p w:rsidR="00D06930" w:rsidRPr="008073A9" w:rsidRDefault="00D06930" w:rsidP="009C79B2">
      <w:pPr>
        <w:ind w:left="426"/>
        <w:jc w:val="both"/>
        <w:rPr>
          <w:sz w:val="28"/>
          <w:szCs w:val="28"/>
        </w:rPr>
      </w:pPr>
      <w:r w:rsidRPr="008073A9">
        <w:rPr>
          <w:sz w:val="28"/>
          <w:szCs w:val="28"/>
        </w:rPr>
        <w:t>пгт. Рамасуха</w:t>
      </w:r>
    </w:p>
    <w:p w:rsidR="00D06930" w:rsidRPr="008073A9" w:rsidRDefault="00D06930" w:rsidP="009C79B2">
      <w:pPr>
        <w:ind w:left="426"/>
        <w:jc w:val="both"/>
        <w:rPr>
          <w:sz w:val="28"/>
          <w:szCs w:val="28"/>
        </w:rPr>
      </w:pPr>
    </w:p>
    <w:p w:rsidR="00D06930" w:rsidRPr="008073A9" w:rsidRDefault="00D06930" w:rsidP="009C79B2">
      <w:pPr>
        <w:ind w:left="426"/>
        <w:jc w:val="both"/>
        <w:rPr>
          <w:sz w:val="28"/>
          <w:szCs w:val="28"/>
        </w:rPr>
      </w:pPr>
      <w:r w:rsidRPr="008073A9">
        <w:rPr>
          <w:sz w:val="28"/>
          <w:szCs w:val="28"/>
        </w:rPr>
        <w:t>Об утверждении стоимости услуг,</w:t>
      </w:r>
    </w:p>
    <w:p w:rsidR="00D06930" w:rsidRPr="008073A9" w:rsidRDefault="00D06930" w:rsidP="009C79B2">
      <w:pPr>
        <w:ind w:left="426"/>
        <w:jc w:val="both"/>
        <w:rPr>
          <w:sz w:val="28"/>
          <w:szCs w:val="28"/>
        </w:rPr>
      </w:pPr>
      <w:r w:rsidRPr="008073A9">
        <w:rPr>
          <w:sz w:val="28"/>
          <w:szCs w:val="28"/>
        </w:rPr>
        <w:t>предоставляемых согласно гарантированному</w:t>
      </w:r>
    </w:p>
    <w:p w:rsidR="00D06930" w:rsidRPr="008073A9" w:rsidRDefault="00D06930" w:rsidP="009C79B2">
      <w:pPr>
        <w:ind w:left="426"/>
        <w:jc w:val="both"/>
        <w:rPr>
          <w:sz w:val="28"/>
          <w:szCs w:val="28"/>
        </w:rPr>
      </w:pPr>
      <w:r w:rsidRPr="008073A9">
        <w:rPr>
          <w:sz w:val="28"/>
          <w:szCs w:val="28"/>
        </w:rPr>
        <w:t>перечню услуг по погребению и по погребению</w:t>
      </w:r>
    </w:p>
    <w:p w:rsidR="00D06930" w:rsidRPr="008073A9" w:rsidRDefault="00D06930" w:rsidP="009C79B2">
      <w:pPr>
        <w:ind w:left="426"/>
        <w:jc w:val="both"/>
        <w:rPr>
          <w:sz w:val="28"/>
          <w:szCs w:val="28"/>
        </w:rPr>
      </w:pPr>
      <w:r w:rsidRPr="008073A9">
        <w:rPr>
          <w:sz w:val="28"/>
          <w:szCs w:val="28"/>
        </w:rPr>
        <w:t xml:space="preserve"> умерших, не имеющих супруга, близких</w:t>
      </w:r>
    </w:p>
    <w:p w:rsidR="00D06930" w:rsidRPr="008073A9" w:rsidRDefault="00D06930" w:rsidP="009C79B2">
      <w:pPr>
        <w:ind w:left="426"/>
        <w:jc w:val="both"/>
        <w:rPr>
          <w:sz w:val="28"/>
          <w:szCs w:val="28"/>
        </w:rPr>
      </w:pPr>
      <w:r w:rsidRPr="008073A9">
        <w:rPr>
          <w:sz w:val="28"/>
          <w:szCs w:val="28"/>
        </w:rPr>
        <w:t xml:space="preserve"> родственников, иных родственников либо</w:t>
      </w:r>
    </w:p>
    <w:p w:rsidR="00D06930" w:rsidRPr="008073A9" w:rsidRDefault="00D06930" w:rsidP="009C79B2">
      <w:pPr>
        <w:ind w:left="426"/>
        <w:jc w:val="both"/>
        <w:rPr>
          <w:sz w:val="28"/>
          <w:szCs w:val="28"/>
        </w:rPr>
      </w:pPr>
      <w:r w:rsidRPr="008073A9">
        <w:rPr>
          <w:sz w:val="28"/>
          <w:szCs w:val="28"/>
        </w:rPr>
        <w:t xml:space="preserve"> законного представителя умершего.</w:t>
      </w:r>
    </w:p>
    <w:p w:rsidR="00D06930" w:rsidRPr="008073A9" w:rsidRDefault="00D06930" w:rsidP="009C79B2">
      <w:pPr>
        <w:ind w:left="426"/>
        <w:jc w:val="both"/>
        <w:rPr>
          <w:sz w:val="28"/>
          <w:szCs w:val="28"/>
        </w:rPr>
      </w:pPr>
    </w:p>
    <w:p w:rsidR="00D06930" w:rsidRPr="008073A9" w:rsidRDefault="00D06930" w:rsidP="00293275">
      <w:pPr>
        <w:ind w:left="426"/>
        <w:jc w:val="both"/>
        <w:rPr>
          <w:sz w:val="28"/>
          <w:szCs w:val="28"/>
        </w:rPr>
      </w:pPr>
      <w:r w:rsidRPr="008073A9">
        <w:rPr>
          <w:sz w:val="28"/>
          <w:szCs w:val="28"/>
        </w:rPr>
        <w:t xml:space="preserve">                Во исполнение ст. 6 Федерального закона от 19 декабря 2016 года № 444-ФЗ « О  внесении изменений в отдельные законодательные акты Российской Федерации  в части изменений порядка индексации выплат, пособий и компенсаций, установленных законодательством Российской Федерации, в соответствии со статьей 9 Федерального закона от 12 января 1996 года № 8-ФЗ « О погребении и похоронном деле», пунктом 22 части 1 статьи 14 Федерального закона от 06 октября 2003 года № 131-ФЗ  «Об общих принципах организации местного самоуправления в Российской Федерации»,</w:t>
      </w:r>
    </w:p>
    <w:p w:rsidR="00D06930" w:rsidRPr="008073A9" w:rsidRDefault="00D06930" w:rsidP="009C79B2">
      <w:pPr>
        <w:ind w:left="426"/>
        <w:jc w:val="both"/>
        <w:rPr>
          <w:sz w:val="28"/>
          <w:szCs w:val="28"/>
        </w:rPr>
      </w:pPr>
      <w:r w:rsidRPr="008073A9">
        <w:rPr>
          <w:sz w:val="28"/>
          <w:szCs w:val="28"/>
        </w:rPr>
        <w:t>ПОСТАНОВЛЯЮ:</w:t>
      </w:r>
    </w:p>
    <w:p w:rsidR="00D06930" w:rsidRPr="008073A9" w:rsidRDefault="00D06930" w:rsidP="009C79B2">
      <w:pPr>
        <w:ind w:left="426"/>
        <w:jc w:val="both"/>
        <w:rPr>
          <w:sz w:val="28"/>
          <w:szCs w:val="28"/>
        </w:rPr>
      </w:pPr>
    </w:p>
    <w:p w:rsidR="00D06930" w:rsidRPr="008073A9" w:rsidRDefault="00D06930" w:rsidP="009C79B2">
      <w:pPr>
        <w:numPr>
          <w:ilvl w:val="0"/>
          <w:numId w:val="1"/>
        </w:numPr>
        <w:jc w:val="both"/>
        <w:rPr>
          <w:sz w:val="28"/>
          <w:szCs w:val="28"/>
        </w:rPr>
      </w:pPr>
      <w:r w:rsidRPr="008073A9">
        <w:rPr>
          <w:sz w:val="28"/>
          <w:szCs w:val="28"/>
        </w:rPr>
        <w:t>Утвердить с 1 февраля 202</w:t>
      </w:r>
      <w:r>
        <w:rPr>
          <w:sz w:val="28"/>
          <w:szCs w:val="28"/>
        </w:rPr>
        <w:t>4</w:t>
      </w:r>
      <w:r w:rsidRPr="008073A9">
        <w:rPr>
          <w:sz w:val="28"/>
          <w:szCs w:val="28"/>
        </w:rPr>
        <w:t xml:space="preserve"> года предельный размер стоимости гарантированного перечня услуг по погребению  согласно приложению №1 .</w:t>
      </w:r>
    </w:p>
    <w:p w:rsidR="00D06930" w:rsidRPr="008073A9" w:rsidRDefault="00D06930" w:rsidP="00293275">
      <w:pPr>
        <w:numPr>
          <w:ilvl w:val="0"/>
          <w:numId w:val="1"/>
        </w:numPr>
        <w:jc w:val="both"/>
        <w:rPr>
          <w:sz w:val="28"/>
          <w:szCs w:val="28"/>
        </w:rPr>
      </w:pPr>
      <w:r w:rsidRPr="008073A9">
        <w:rPr>
          <w:sz w:val="28"/>
          <w:szCs w:val="28"/>
        </w:rPr>
        <w:t xml:space="preserve"> Постановление    № </w:t>
      </w:r>
      <w:r>
        <w:rPr>
          <w:sz w:val="28"/>
          <w:szCs w:val="28"/>
        </w:rPr>
        <w:t>4</w:t>
      </w:r>
      <w:r w:rsidRPr="008073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от 25</w:t>
      </w:r>
      <w:r w:rsidRPr="008073A9">
        <w:rPr>
          <w:sz w:val="28"/>
          <w:szCs w:val="28"/>
        </w:rPr>
        <w:t>.0</w:t>
      </w:r>
      <w:r>
        <w:rPr>
          <w:sz w:val="28"/>
          <w:szCs w:val="28"/>
        </w:rPr>
        <w:t>1.2023</w:t>
      </w:r>
      <w:r w:rsidRPr="008073A9">
        <w:rPr>
          <w:sz w:val="28"/>
          <w:szCs w:val="28"/>
        </w:rPr>
        <w:t xml:space="preserve"> г.  « Об утверждении  стоимости услуг, предоставляемых согласно гарантированному перечню услуг по погребению  и по погребению умерших, не имеющих супруга, близких родственников, иных родственников либо законного представителя умершего» считать утративши силу.</w:t>
      </w:r>
    </w:p>
    <w:p w:rsidR="00D06930" w:rsidRPr="008073A9" w:rsidRDefault="00D06930" w:rsidP="005A522C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8073A9">
        <w:rPr>
          <w:sz w:val="28"/>
          <w:szCs w:val="28"/>
        </w:rPr>
        <w:t xml:space="preserve"> Опубликовать настоящее постановление в бюллетене городского поселения и разместить на официальном сайте Администрации поселка Рамасуха  Почепского района в сети Интернет.</w:t>
      </w:r>
    </w:p>
    <w:p w:rsidR="00D06930" w:rsidRPr="008073A9" w:rsidRDefault="00D06930" w:rsidP="004E448C">
      <w:pPr>
        <w:numPr>
          <w:ilvl w:val="0"/>
          <w:numId w:val="1"/>
        </w:numPr>
        <w:jc w:val="both"/>
        <w:rPr>
          <w:sz w:val="28"/>
          <w:szCs w:val="28"/>
        </w:rPr>
      </w:pPr>
      <w:r w:rsidRPr="008073A9">
        <w:rPr>
          <w:sz w:val="28"/>
          <w:szCs w:val="28"/>
        </w:rPr>
        <w:t xml:space="preserve"> Постановление вступает в силу после официального опубликования.</w:t>
      </w:r>
    </w:p>
    <w:p w:rsidR="00D06930" w:rsidRPr="008073A9" w:rsidRDefault="00D06930" w:rsidP="009C79B2">
      <w:pPr>
        <w:numPr>
          <w:ilvl w:val="0"/>
          <w:numId w:val="1"/>
        </w:numPr>
        <w:jc w:val="both"/>
        <w:rPr>
          <w:sz w:val="28"/>
          <w:szCs w:val="28"/>
        </w:rPr>
      </w:pPr>
      <w:r w:rsidRPr="008073A9"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D06930" w:rsidRPr="008073A9" w:rsidRDefault="00D06930" w:rsidP="009C79B2">
      <w:pPr>
        <w:jc w:val="both"/>
        <w:rPr>
          <w:sz w:val="28"/>
          <w:szCs w:val="28"/>
        </w:rPr>
      </w:pPr>
    </w:p>
    <w:p w:rsidR="00D06930" w:rsidRPr="008073A9" w:rsidRDefault="00D06930" w:rsidP="009C79B2">
      <w:pPr>
        <w:ind w:left="426"/>
        <w:jc w:val="both"/>
        <w:rPr>
          <w:sz w:val="28"/>
          <w:szCs w:val="28"/>
        </w:rPr>
      </w:pPr>
    </w:p>
    <w:p w:rsidR="00D06930" w:rsidRPr="008073A9" w:rsidRDefault="00D06930" w:rsidP="009C79B2">
      <w:pPr>
        <w:ind w:left="426"/>
        <w:jc w:val="both"/>
        <w:rPr>
          <w:sz w:val="28"/>
          <w:szCs w:val="28"/>
        </w:rPr>
      </w:pPr>
      <w:r w:rsidRPr="008073A9">
        <w:rPr>
          <w:sz w:val="28"/>
          <w:szCs w:val="28"/>
        </w:rPr>
        <w:t xml:space="preserve">Глава администрации </w:t>
      </w:r>
    </w:p>
    <w:p w:rsidR="00D06930" w:rsidRDefault="00D06930" w:rsidP="00F5498F">
      <w:pPr>
        <w:ind w:left="426"/>
        <w:jc w:val="both"/>
      </w:pPr>
      <w:r w:rsidRPr="008073A9">
        <w:rPr>
          <w:sz w:val="28"/>
          <w:szCs w:val="28"/>
        </w:rPr>
        <w:t>Пос. Рамасуха                                                                          Е.М. Лощихина</w:t>
      </w:r>
    </w:p>
    <w:p w:rsidR="00D06930" w:rsidRPr="008156DC" w:rsidRDefault="00D06930" w:rsidP="00F5498F">
      <w:pPr>
        <w:ind w:left="426"/>
        <w:jc w:val="right"/>
      </w:pPr>
      <w:r w:rsidRPr="008156DC">
        <w:t>Приложение № 1</w:t>
      </w:r>
    </w:p>
    <w:p w:rsidR="00D06930" w:rsidRPr="008156DC" w:rsidRDefault="00D06930" w:rsidP="00293275">
      <w:pPr>
        <w:jc w:val="both"/>
      </w:pPr>
    </w:p>
    <w:p w:rsidR="00D06930" w:rsidRPr="008156DC" w:rsidRDefault="00D06930" w:rsidP="00293275">
      <w:pPr>
        <w:jc w:val="both"/>
      </w:pPr>
      <w:r w:rsidRPr="008156DC">
        <w:t xml:space="preserve">                                                                                                               </w:t>
      </w:r>
    </w:p>
    <w:p w:rsidR="00D06930" w:rsidRPr="008156DC" w:rsidRDefault="00D06930" w:rsidP="00293275">
      <w:pPr>
        <w:jc w:val="center"/>
      </w:pPr>
      <w:r w:rsidRPr="008156DC">
        <w:t>стоимость услуг</w:t>
      </w:r>
    </w:p>
    <w:p w:rsidR="00D06930" w:rsidRPr="008156DC" w:rsidRDefault="00D06930" w:rsidP="004F4358">
      <w:pPr>
        <w:jc w:val="center"/>
      </w:pPr>
      <w:r w:rsidRPr="008156DC">
        <w:t>предоставляемых согласно гарантированному</w:t>
      </w:r>
      <w:r>
        <w:t xml:space="preserve"> </w:t>
      </w:r>
      <w:r w:rsidRPr="008156DC">
        <w:t>перечню услуг на погребение</w:t>
      </w:r>
    </w:p>
    <w:p w:rsidR="00D06930" w:rsidRPr="008156DC" w:rsidRDefault="00D06930" w:rsidP="008073A9">
      <w:pPr>
        <w:jc w:val="center"/>
      </w:pPr>
      <w:r w:rsidRPr="008156DC">
        <w:t>с 1 февраля 202</w:t>
      </w:r>
      <w:r>
        <w:t>4</w:t>
      </w:r>
      <w:r w:rsidRPr="008156DC">
        <w:t xml:space="preserve"> года.</w:t>
      </w:r>
    </w:p>
    <w:p w:rsidR="00D06930" w:rsidRPr="008156DC" w:rsidRDefault="00D06930" w:rsidP="00293275">
      <w:pPr>
        <w:jc w:val="center"/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3963"/>
        <w:gridCol w:w="2893"/>
        <w:gridCol w:w="2777"/>
      </w:tblGrid>
      <w:tr w:rsidR="00D06930" w:rsidRPr="008156DC" w:rsidTr="008073A9">
        <w:tc>
          <w:tcPr>
            <w:tcW w:w="540" w:type="dxa"/>
          </w:tcPr>
          <w:p w:rsidR="00D06930" w:rsidRPr="008156DC" w:rsidRDefault="00D06930" w:rsidP="00FA5725">
            <w:pPr>
              <w:jc w:val="center"/>
            </w:pPr>
            <w:r w:rsidRPr="008156DC">
              <w:t>№ п/п</w:t>
            </w:r>
          </w:p>
        </w:tc>
        <w:tc>
          <w:tcPr>
            <w:tcW w:w="3963" w:type="dxa"/>
          </w:tcPr>
          <w:p w:rsidR="00D06930" w:rsidRPr="008156DC" w:rsidRDefault="00D06930" w:rsidP="00FA5725">
            <w:pPr>
              <w:jc w:val="center"/>
            </w:pPr>
          </w:p>
          <w:p w:rsidR="00D06930" w:rsidRPr="008156DC" w:rsidRDefault="00D06930" w:rsidP="00FA5725">
            <w:pPr>
              <w:jc w:val="center"/>
            </w:pPr>
            <w:r w:rsidRPr="008156DC">
              <w:t>Наименование услуги</w:t>
            </w:r>
          </w:p>
        </w:tc>
        <w:tc>
          <w:tcPr>
            <w:tcW w:w="2893" w:type="dxa"/>
          </w:tcPr>
          <w:p w:rsidR="00D06930" w:rsidRPr="008156DC" w:rsidRDefault="00D06930" w:rsidP="00FA5725">
            <w:pPr>
              <w:jc w:val="center"/>
            </w:pPr>
            <w:r w:rsidRPr="008156DC">
              <w:t>Стоимость услуг по погребению, оказываемых на безвозмездной основе супругу (супруге), близким родственникам, иным родственникам, законному или иному лицу, взявшему на себя обязанность осуществить погребение (Федеральный закон от 12.01.1996 №8-ФЗ «О погребении и похоронном деле» ст.9)</w:t>
            </w:r>
          </w:p>
        </w:tc>
        <w:tc>
          <w:tcPr>
            <w:tcW w:w="2777" w:type="dxa"/>
          </w:tcPr>
          <w:p w:rsidR="00D06930" w:rsidRPr="008156DC" w:rsidRDefault="00D06930" w:rsidP="00FA5725">
            <w:pPr>
              <w:autoSpaceDE w:val="0"/>
              <w:autoSpaceDN w:val="0"/>
              <w:adjustRightInd w:val="0"/>
              <w:jc w:val="both"/>
            </w:pPr>
            <w:r w:rsidRPr="008156DC">
              <w:t xml:space="preserve">Стоимость услуг по погребению, при отсутствии супруга, близких родственников, иных родственников либо </w:t>
            </w:r>
            <w:hyperlink r:id="rId5" w:history="1">
              <w:r w:rsidRPr="008156DC">
                <w:t>законного представителя</w:t>
              </w:r>
            </w:hyperlink>
            <w:r w:rsidRPr="008156DC">
              <w:t xml:space="preserve"> умершего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на дому, на улице или в ином месте после установления органами внутренних дел его личности осуществляемой специализированной службой по вопросам похоронного дела</w:t>
            </w:r>
          </w:p>
          <w:p w:rsidR="00D06930" w:rsidRPr="008156DC" w:rsidRDefault="00D06930" w:rsidP="00FA5725">
            <w:pPr>
              <w:jc w:val="both"/>
            </w:pPr>
            <w:r w:rsidRPr="008156DC">
              <w:t xml:space="preserve"> (Федеральный закон от 12.01.1996 №8-ФЗ «О погребении и похоронном деле» ст.9)</w:t>
            </w:r>
          </w:p>
        </w:tc>
      </w:tr>
      <w:tr w:rsidR="00D06930" w:rsidRPr="008156DC" w:rsidTr="008073A9">
        <w:tc>
          <w:tcPr>
            <w:tcW w:w="540" w:type="dxa"/>
          </w:tcPr>
          <w:p w:rsidR="00D06930" w:rsidRPr="008156DC" w:rsidRDefault="00D06930" w:rsidP="00FA5725">
            <w:pPr>
              <w:jc w:val="center"/>
            </w:pPr>
            <w:r w:rsidRPr="008156DC">
              <w:t>1</w:t>
            </w:r>
          </w:p>
        </w:tc>
        <w:tc>
          <w:tcPr>
            <w:tcW w:w="3963" w:type="dxa"/>
          </w:tcPr>
          <w:p w:rsidR="00D06930" w:rsidRPr="008156DC" w:rsidRDefault="00D06930" w:rsidP="00FA5725">
            <w:pPr>
              <w:jc w:val="both"/>
            </w:pPr>
            <w:r w:rsidRPr="008156DC">
              <w:t>Оформление документов, необходимых для погребения</w:t>
            </w:r>
          </w:p>
        </w:tc>
        <w:tc>
          <w:tcPr>
            <w:tcW w:w="2893" w:type="dxa"/>
          </w:tcPr>
          <w:p w:rsidR="00D06930" w:rsidRPr="008156DC" w:rsidRDefault="00D06930" w:rsidP="00FA5725">
            <w:pPr>
              <w:jc w:val="center"/>
            </w:pPr>
            <w:r>
              <w:t>345,95</w:t>
            </w:r>
          </w:p>
        </w:tc>
        <w:tc>
          <w:tcPr>
            <w:tcW w:w="2777" w:type="dxa"/>
          </w:tcPr>
          <w:p w:rsidR="00D06930" w:rsidRPr="008156DC" w:rsidRDefault="00D06930" w:rsidP="00987E1D">
            <w:pPr>
              <w:jc w:val="center"/>
            </w:pPr>
            <w:r>
              <w:t>-</w:t>
            </w:r>
          </w:p>
        </w:tc>
      </w:tr>
      <w:tr w:rsidR="00D06930" w:rsidRPr="008156DC" w:rsidTr="008073A9">
        <w:tc>
          <w:tcPr>
            <w:tcW w:w="540" w:type="dxa"/>
          </w:tcPr>
          <w:p w:rsidR="00D06930" w:rsidRPr="008156DC" w:rsidRDefault="00D06930" w:rsidP="00FA5725">
            <w:pPr>
              <w:jc w:val="center"/>
            </w:pPr>
            <w:r w:rsidRPr="008156DC">
              <w:t>2</w:t>
            </w:r>
          </w:p>
        </w:tc>
        <w:tc>
          <w:tcPr>
            <w:tcW w:w="3963" w:type="dxa"/>
          </w:tcPr>
          <w:p w:rsidR="00D06930" w:rsidRPr="008156DC" w:rsidRDefault="00D06930" w:rsidP="00FA5725">
            <w:pPr>
              <w:jc w:val="both"/>
            </w:pPr>
            <w:r w:rsidRPr="008156DC">
              <w:t>Облачение тела</w:t>
            </w:r>
          </w:p>
        </w:tc>
        <w:tc>
          <w:tcPr>
            <w:tcW w:w="2893" w:type="dxa"/>
          </w:tcPr>
          <w:p w:rsidR="00D06930" w:rsidRPr="008156DC" w:rsidRDefault="00D06930" w:rsidP="00FA5725">
            <w:pPr>
              <w:jc w:val="center"/>
            </w:pPr>
            <w:r w:rsidRPr="008156DC">
              <w:t>-</w:t>
            </w:r>
          </w:p>
        </w:tc>
        <w:tc>
          <w:tcPr>
            <w:tcW w:w="2777" w:type="dxa"/>
          </w:tcPr>
          <w:p w:rsidR="00D06930" w:rsidRPr="008156DC" w:rsidRDefault="00D06930" w:rsidP="00FA5725">
            <w:pPr>
              <w:jc w:val="center"/>
            </w:pPr>
            <w:r>
              <w:t>225,54</w:t>
            </w:r>
          </w:p>
        </w:tc>
      </w:tr>
      <w:tr w:rsidR="00D06930" w:rsidRPr="008156DC" w:rsidTr="008073A9">
        <w:tc>
          <w:tcPr>
            <w:tcW w:w="540" w:type="dxa"/>
          </w:tcPr>
          <w:p w:rsidR="00D06930" w:rsidRPr="008156DC" w:rsidRDefault="00D06930" w:rsidP="00FA5725">
            <w:pPr>
              <w:jc w:val="center"/>
            </w:pPr>
            <w:r w:rsidRPr="008156DC">
              <w:t>3</w:t>
            </w:r>
          </w:p>
        </w:tc>
        <w:tc>
          <w:tcPr>
            <w:tcW w:w="3963" w:type="dxa"/>
          </w:tcPr>
          <w:p w:rsidR="00D06930" w:rsidRPr="008156DC" w:rsidRDefault="00D06930" w:rsidP="00FA5725">
            <w:pPr>
              <w:jc w:val="both"/>
            </w:pPr>
            <w:r w:rsidRPr="008156DC">
              <w:t>Предоставление и доставка гроба и других принадлежностей, необходимых для погребения</w:t>
            </w:r>
          </w:p>
        </w:tc>
        <w:tc>
          <w:tcPr>
            <w:tcW w:w="2893" w:type="dxa"/>
          </w:tcPr>
          <w:p w:rsidR="00D06930" w:rsidRPr="008156DC" w:rsidRDefault="00D06930" w:rsidP="00987E1D">
            <w:pPr>
              <w:jc w:val="center"/>
            </w:pPr>
            <w:r>
              <w:t>2535,69</w:t>
            </w:r>
          </w:p>
        </w:tc>
        <w:tc>
          <w:tcPr>
            <w:tcW w:w="2777" w:type="dxa"/>
          </w:tcPr>
          <w:p w:rsidR="00D06930" w:rsidRPr="008156DC" w:rsidRDefault="00D06930" w:rsidP="00FA5725">
            <w:pPr>
              <w:jc w:val="center"/>
            </w:pPr>
            <w:r>
              <w:t>2535,69</w:t>
            </w:r>
          </w:p>
        </w:tc>
      </w:tr>
      <w:tr w:rsidR="00D06930" w:rsidRPr="008156DC" w:rsidTr="008073A9">
        <w:tc>
          <w:tcPr>
            <w:tcW w:w="540" w:type="dxa"/>
          </w:tcPr>
          <w:p w:rsidR="00D06930" w:rsidRPr="008156DC" w:rsidRDefault="00D06930" w:rsidP="00FA5725">
            <w:pPr>
              <w:jc w:val="center"/>
            </w:pPr>
            <w:r w:rsidRPr="008156DC">
              <w:t>4</w:t>
            </w:r>
          </w:p>
        </w:tc>
        <w:tc>
          <w:tcPr>
            <w:tcW w:w="3963" w:type="dxa"/>
          </w:tcPr>
          <w:p w:rsidR="00D06930" w:rsidRPr="008156DC" w:rsidRDefault="00D06930" w:rsidP="00FA5725">
            <w:pPr>
              <w:jc w:val="both"/>
            </w:pPr>
            <w:r w:rsidRPr="008156DC">
              <w:t>Перевозка тела (останков) умершего на кладбище</w:t>
            </w:r>
          </w:p>
        </w:tc>
        <w:tc>
          <w:tcPr>
            <w:tcW w:w="2893" w:type="dxa"/>
          </w:tcPr>
          <w:p w:rsidR="00D06930" w:rsidRPr="008156DC" w:rsidRDefault="00D06930" w:rsidP="00987E1D">
            <w:pPr>
              <w:jc w:val="center"/>
            </w:pPr>
            <w:r>
              <w:t>1547,00</w:t>
            </w:r>
          </w:p>
        </w:tc>
        <w:tc>
          <w:tcPr>
            <w:tcW w:w="2777" w:type="dxa"/>
          </w:tcPr>
          <w:p w:rsidR="00D06930" w:rsidRPr="008156DC" w:rsidRDefault="00D06930" w:rsidP="00FA5725">
            <w:pPr>
              <w:jc w:val="center"/>
            </w:pPr>
            <w:r>
              <w:t>1288,8</w:t>
            </w:r>
          </w:p>
        </w:tc>
      </w:tr>
      <w:tr w:rsidR="00D06930" w:rsidRPr="008156DC" w:rsidTr="008073A9">
        <w:tc>
          <w:tcPr>
            <w:tcW w:w="540" w:type="dxa"/>
          </w:tcPr>
          <w:p w:rsidR="00D06930" w:rsidRPr="008156DC" w:rsidRDefault="00D06930" w:rsidP="00FA5725">
            <w:pPr>
              <w:jc w:val="center"/>
            </w:pPr>
            <w:r w:rsidRPr="008156DC">
              <w:t>5</w:t>
            </w:r>
          </w:p>
        </w:tc>
        <w:tc>
          <w:tcPr>
            <w:tcW w:w="3963" w:type="dxa"/>
          </w:tcPr>
          <w:p w:rsidR="00D06930" w:rsidRPr="008156DC" w:rsidRDefault="00D06930" w:rsidP="00FA5725">
            <w:pPr>
              <w:jc w:val="both"/>
            </w:pPr>
            <w:r w:rsidRPr="008156DC">
              <w:t>Погребение (рытье могилы и захоронение)</w:t>
            </w:r>
          </w:p>
        </w:tc>
        <w:tc>
          <w:tcPr>
            <w:tcW w:w="2893" w:type="dxa"/>
          </w:tcPr>
          <w:p w:rsidR="00D06930" w:rsidRPr="008156DC" w:rsidRDefault="00D06930" w:rsidP="00FA5725">
            <w:pPr>
              <w:jc w:val="center"/>
            </w:pPr>
            <w:r>
              <w:t>3941,56</w:t>
            </w:r>
          </w:p>
        </w:tc>
        <w:tc>
          <w:tcPr>
            <w:tcW w:w="2777" w:type="dxa"/>
          </w:tcPr>
          <w:p w:rsidR="00D06930" w:rsidRPr="008156DC" w:rsidRDefault="00D06930" w:rsidP="00FA5725">
            <w:pPr>
              <w:jc w:val="center"/>
            </w:pPr>
            <w:r>
              <w:t>3430,04</w:t>
            </w:r>
          </w:p>
        </w:tc>
      </w:tr>
      <w:tr w:rsidR="00D06930" w:rsidRPr="008156DC" w:rsidTr="008073A9">
        <w:tc>
          <w:tcPr>
            <w:tcW w:w="540" w:type="dxa"/>
          </w:tcPr>
          <w:p w:rsidR="00D06930" w:rsidRPr="008156DC" w:rsidRDefault="00D06930" w:rsidP="00FA5725">
            <w:pPr>
              <w:jc w:val="center"/>
            </w:pPr>
          </w:p>
        </w:tc>
        <w:tc>
          <w:tcPr>
            <w:tcW w:w="3963" w:type="dxa"/>
          </w:tcPr>
          <w:p w:rsidR="00D06930" w:rsidRPr="008156DC" w:rsidRDefault="00D06930" w:rsidP="00FA5725">
            <w:pPr>
              <w:jc w:val="center"/>
            </w:pPr>
            <w:r w:rsidRPr="008156DC">
              <w:t>ИТОГО:</w:t>
            </w:r>
          </w:p>
        </w:tc>
        <w:tc>
          <w:tcPr>
            <w:tcW w:w="2893" w:type="dxa"/>
          </w:tcPr>
          <w:p w:rsidR="00D06930" w:rsidRPr="008156DC" w:rsidRDefault="00D06930" w:rsidP="00FA5725">
            <w:pPr>
              <w:jc w:val="center"/>
            </w:pPr>
            <w:r>
              <w:t>8370,20</w:t>
            </w:r>
          </w:p>
        </w:tc>
        <w:tc>
          <w:tcPr>
            <w:tcW w:w="2777" w:type="dxa"/>
          </w:tcPr>
          <w:p w:rsidR="00D06930" w:rsidRPr="008156DC" w:rsidRDefault="00D06930" w:rsidP="00FA5725">
            <w:pPr>
              <w:jc w:val="center"/>
            </w:pPr>
            <w:r>
              <w:t>7480,07</w:t>
            </w:r>
          </w:p>
        </w:tc>
      </w:tr>
    </w:tbl>
    <w:p w:rsidR="00D06930" w:rsidRDefault="00D06930" w:rsidP="00F5498F">
      <w:pPr>
        <w:jc w:val="both"/>
      </w:pPr>
    </w:p>
    <w:p w:rsidR="00D06930" w:rsidRPr="008156DC" w:rsidRDefault="00D06930" w:rsidP="00F5498F">
      <w:pPr>
        <w:jc w:val="both"/>
      </w:pPr>
      <w:r w:rsidRPr="008156DC">
        <w:t>Согласовано:                                                                                                    Согласовано:</w:t>
      </w:r>
    </w:p>
    <w:p w:rsidR="00D06930" w:rsidRPr="008156DC" w:rsidRDefault="00D06930" w:rsidP="00F5498F">
      <w:pPr>
        <w:jc w:val="both"/>
      </w:pPr>
      <w:r w:rsidRPr="008156DC">
        <w:t>Управляющий О</w:t>
      </w:r>
      <w:r>
        <w:t>С</w:t>
      </w:r>
      <w:r w:rsidRPr="008156DC">
        <w:t xml:space="preserve">ФР                                                       </w:t>
      </w:r>
      <w:r>
        <w:t xml:space="preserve">  </w:t>
      </w:r>
      <w:r w:rsidRPr="008156DC">
        <w:t xml:space="preserve"> Глава Администрации поселка Рамасуха</w:t>
      </w:r>
    </w:p>
    <w:p w:rsidR="00D06930" w:rsidRPr="008156DC" w:rsidRDefault="00D06930" w:rsidP="00F5498F">
      <w:pPr>
        <w:jc w:val="both"/>
      </w:pPr>
      <w:r w:rsidRPr="008156DC">
        <w:t xml:space="preserve">По Брянской области                                                 </w:t>
      </w:r>
      <w:r>
        <w:t xml:space="preserve">        </w:t>
      </w:r>
      <w:r w:rsidRPr="008156DC">
        <w:t xml:space="preserve"> Почепского района Брянской области      </w:t>
      </w:r>
    </w:p>
    <w:p w:rsidR="00D06930" w:rsidRPr="008156DC" w:rsidRDefault="00D06930" w:rsidP="00F5498F">
      <w:pPr>
        <w:jc w:val="both"/>
      </w:pPr>
      <w:r w:rsidRPr="008156DC">
        <w:t xml:space="preserve">Т.А. Серяк _________                                         </w:t>
      </w:r>
      <w:r>
        <w:t xml:space="preserve">               </w:t>
      </w:r>
      <w:r w:rsidRPr="008156DC">
        <w:t xml:space="preserve"> Е. М. Лощихина __________________            </w:t>
      </w:r>
    </w:p>
    <w:p w:rsidR="00D06930" w:rsidRPr="008156DC" w:rsidRDefault="00D06930" w:rsidP="00F5498F">
      <w:pPr>
        <w:jc w:val="both"/>
      </w:pPr>
      <w:r w:rsidRPr="008156DC">
        <w:t>«___»_________ 202</w:t>
      </w:r>
      <w:r>
        <w:t>4</w:t>
      </w:r>
      <w:r w:rsidRPr="008156DC">
        <w:t xml:space="preserve">                                                               «__»___________________202</w:t>
      </w:r>
      <w:r>
        <w:t>4</w:t>
      </w:r>
    </w:p>
    <w:p w:rsidR="00D06930" w:rsidRPr="008156DC" w:rsidRDefault="00D06930" w:rsidP="00293275">
      <w:pPr>
        <w:ind w:left="426"/>
        <w:jc w:val="both"/>
      </w:pPr>
    </w:p>
    <w:p w:rsidR="00D06930" w:rsidRPr="008156DC" w:rsidRDefault="00D06930" w:rsidP="00185154">
      <w:pPr>
        <w:ind w:left="426"/>
      </w:pPr>
    </w:p>
    <w:p w:rsidR="00D06930" w:rsidRPr="008156DC" w:rsidRDefault="00D06930" w:rsidP="004272AF">
      <w:r w:rsidRPr="008156DC">
        <w:t xml:space="preserve">            </w:t>
      </w:r>
    </w:p>
    <w:p w:rsidR="00D06930" w:rsidRPr="008156DC" w:rsidRDefault="00D06930" w:rsidP="004272AF"/>
    <w:p w:rsidR="00D06930" w:rsidRPr="008156DC" w:rsidRDefault="00D06930" w:rsidP="004272AF"/>
    <w:sectPr w:rsidR="00D06930" w:rsidRPr="008156DC" w:rsidSect="00DC3EAF">
      <w:pgSz w:w="11906" w:h="16838"/>
      <w:pgMar w:top="1134" w:right="1133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A6B4B"/>
    <w:multiLevelType w:val="hybridMultilevel"/>
    <w:tmpl w:val="D7462060"/>
    <w:lvl w:ilvl="0" w:tplc="F3ACB5B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2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4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6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8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0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2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4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6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D22B4"/>
    <w:rsid w:val="0007609B"/>
    <w:rsid w:val="000D51B3"/>
    <w:rsid w:val="00125EDE"/>
    <w:rsid w:val="00185154"/>
    <w:rsid w:val="001B0295"/>
    <w:rsid w:val="001B366C"/>
    <w:rsid w:val="001C65B4"/>
    <w:rsid w:val="001D22B4"/>
    <w:rsid w:val="002201BA"/>
    <w:rsid w:val="00225B07"/>
    <w:rsid w:val="00230189"/>
    <w:rsid w:val="002528F8"/>
    <w:rsid w:val="00256864"/>
    <w:rsid w:val="0027359F"/>
    <w:rsid w:val="00293275"/>
    <w:rsid w:val="00294C8F"/>
    <w:rsid w:val="002B56CF"/>
    <w:rsid w:val="00303D3A"/>
    <w:rsid w:val="00322369"/>
    <w:rsid w:val="00375DD7"/>
    <w:rsid w:val="00387508"/>
    <w:rsid w:val="003946E4"/>
    <w:rsid w:val="003A68E4"/>
    <w:rsid w:val="00401F8D"/>
    <w:rsid w:val="00407EBF"/>
    <w:rsid w:val="004272AF"/>
    <w:rsid w:val="0047112A"/>
    <w:rsid w:val="004B3AE6"/>
    <w:rsid w:val="004C0B8D"/>
    <w:rsid w:val="004C79CA"/>
    <w:rsid w:val="004D692D"/>
    <w:rsid w:val="004E448C"/>
    <w:rsid w:val="004F1412"/>
    <w:rsid w:val="004F4358"/>
    <w:rsid w:val="004F55A6"/>
    <w:rsid w:val="005308E8"/>
    <w:rsid w:val="005A522C"/>
    <w:rsid w:val="005C1B3E"/>
    <w:rsid w:val="005D2894"/>
    <w:rsid w:val="00620A99"/>
    <w:rsid w:val="00641216"/>
    <w:rsid w:val="0067579D"/>
    <w:rsid w:val="00723E7F"/>
    <w:rsid w:val="00794DBC"/>
    <w:rsid w:val="007C211C"/>
    <w:rsid w:val="007D59AC"/>
    <w:rsid w:val="008073A9"/>
    <w:rsid w:val="008156DC"/>
    <w:rsid w:val="008D3569"/>
    <w:rsid w:val="00905FAA"/>
    <w:rsid w:val="009061D2"/>
    <w:rsid w:val="0093566C"/>
    <w:rsid w:val="009405BE"/>
    <w:rsid w:val="00980547"/>
    <w:rsid w:val="00987E1D"/>
    <w:rsid w:val="009A4F88"/>
    <w:rsid w:val="009C79B2"/>
    <w:rsid w:val="00A01AA9"/>
    <w:rsid w:val="00A20CC0"/>
    <w:rsid w:val="00A95DE2"/>
    <w:rsid w:val="00AA1E7B"/>
    <w:rsid w:val="00AA3388"/>
    <w:rsid w:val="00AA47F1"/>
    <w:rsid w:val="00B02891"/>
    <w:rsid w:val="00B27369"/>
    <w:rsid w:val="00B4767F"/>
    <w:rsid w:val="00B86E08"/>
    <w:rsid w:val="00B97A97"/>
    <w:rsid w:val="00BA2CBF"/>
    <w:rsid w:val="00BB31E3"/>
    <w:rsid w:val="00C544B1"/>
    <w:rsid w:val="00CA3776"/>
    <w:rsid w:val="00CC3EB8"/>
    <w:rsid w:val="00D06930"/>
    <w:rsid w:val="00D8301D"/>
    <w:rsid w:val="00DC3EAF"/>
    <w:rsid w:val="00DE72A0"/>
    <w:rsid w:val="00E42C70"/>
    <w:rsid w:val="00E5423F"/>
    <w:rsid w:val="00E600DA"/>
    <w:rsid w:val="00E84060"/>
    <w:rsid w:val="00ED4FE6"/>
    <w:rsid w:val="00F5498F"/>
    <w:rsid w:val="00F65F91"/>
    <w:rsid w:val="00FA5725"/>
    <w:rsid w:val="00FB78F6"/>
    <w:rsid w:val="00FD3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31E3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C65B4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0924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7A1D24F112C039E073AB8BB3F92052F4E6E02ED25FDA2F48596DFDC61B544B270E54D0C6AA6FD2D2BDA890FC147DA266211FCE740E278r5p3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168</TotalTime>
  <Pages>3</Pages>
  <Words>601</Words>
  <Characters>3429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Утверждаю:</dc:title>
  <dc:subject/>
  <dc:creator>User</dc:creator>
  <cp:keywords/>
  <dc:description/>
  <cp:lastModifiedBy>Пользователь</cp:lastModifiedBy>
  <cp:revision>31</cp:revision>
  <cp:lastPrinted>2024-01-24T12:38:00Z</cp:lastPrinted>
  <dcterms:created xsi:type="dcterms:W3CDTF">2018-01-26T07:49:00Z</dcterms:created>
  <dcterms:modified xsi:type="dcterms:W3CDTF">2024-01-24T12:39:00Z</dcterms:modified>
</cp:coreProperties>
</file>